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F1756" w14:textId="77777777" w:rsidR="000523BA" w:rsidRPr="00C61BED" w:rsidRDefault="00314123" w:rsidP="005B7AF8">
      <w:pPr>
        <w:jc w:val="center"/>
        <w:rPr>
          <w:rFonts w:ascii="Arial" w:hAnsi="Arial" w:cs="Arial"/>
          <w:b/>
          <w:sz w:val="4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44"/>
          <w:szCs w:val="24"/>
        </w:rPr>
        <w:t>NAME</w:t>
      </w:r>
    </w:p>
    <w:p w14:paraId="0A2F21FA" w14:textId="77777777" w:rsidR="000523BA" w:rsidRPr="00C61BED" w:rsidRDefault="00314123" w:rsidP="005B7AF8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Postal Address</w:t>
      </w:r>
    </w:p>
    <w:p w14:paraId="4D371E3B" w14:textId="77777777" w:rsidR="000523BA" w:rsidRDefault="00314123" w:rsidP="005B7AF8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Email</w:t>
      </w:r>
    </w:p>
    <w:p w14:paraId="568F8FEE" w14:textId="77777777" w:rsidR="00314123" w:rsidRPr="00C61BED" w:rsidRDefault="00314123" w:rsidP="005B7AF8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Phone number(s)</w:t>
      </w:r>
    </w:p>
    <w:p w14:paraId="5C9176C6" w14:textId="77777777" w:rsidR="000523BA" w:rsidRPr="00C61BED" w:rsidRDefault="000523BA">
      <w:pPr>
        <w:rPr>
          <w:rFonts w:ascii="Arial" w:hAnsi="Arial" w:cs="Arial"/>
          <w:sz w:val="22"/>
          <w:szCs w:val="22"/>
        </w:rPr>
      </w:pPr>
    </w:p>
    <w:p w14:paraId="5386778D" w14:textId="77777777" w:rsidR="000523BA" w:rsidRPr="00C61BED" w:rsidRDefault="00314123" w:rsidP="005B7AF8">
      <w:pPr>
        <w:jc w:val="center"/>
        <w:rPr>
          <w:rFonts w:ascii="Arial" w:hAnsi="Arial" w:cs="Arial"/>
          <w:b/>
          <w:i/>
          <w:sz w:val="36"/>
          <w:szCs w:val="24"/>
        </w:rPr>
      </w:pPr>
      <w:r>
        <w:rPr>
          <w:rFonts w:ascii="Arial" w:hAnsi="Arial" w:cs="Arial"/>
          <w:b/>
          <w:i/>
          <w:sz w:val="36"/>
          <w:szCs w:val="24"/>
        </w:rPr>
        <w:t xml:space="preserve">Attention grabbing </w:t>
      </w:r>
      <w:r w:rsidR="00FE7C6D">
        <w:rPr>
          <w:rFonts w:ascii="Arial" w:hAnsi="Arial" w:cs="Arial"/>
          <w:b/>
          <w:i/>
          <w:sz w:val="36"/>
          <w:szCs w:val="24"/>
        </w:rPr>
        <w:t>candidate summary</w:t>
      </w:r>
    </w:p>
    <w:p w14:paraId="68A52C18" w14:textId="77777777" w:rsidR="000523BA" w:rsidRPr="00C61BED" w:rsidRDefault="000523BA">
      <w:pPr>
        <w:rPr>
          <w:rFonts w:ascii="Arial" w:hAnsi="Arial" w:cs="Arial"/>
          <w:sz w:val="22"/>
          <w:szCs w:val="22"/>
        </w:rPr>
      </w:pPr>
    </w:p>
    <w:p w14:paraId="239986B0" w14:textId="77777777" w:rsidR="005B7AF8" w:rsidRPr="00C61BED" w:rsidRDefault="005B7AF8">
      <w:pPr>
        <w:rPr>
          <w:rFonts w:ascii="Arial" w:hAnsi="Arial" w:cs="Arial"/>
          <w:sz w:val="22"/>
          <w:szCs w:val="22"/>
        </w:rPr>
      </w:pPr>
    </w:p>
    <w:p w14:paraId="53D0CBFA" w14:textId="77777777" w:rsidR="00C61BED" w:rsidRPr="00C61BED" w:rsidRDefault="00C61BED" w:rsidP="00C61BED">
      <w:pPr>
        <w:rPr>
          <w:rFonts w:ascii="Arial" w:hAnsi="Arial" w:cs="Arial"/>
          <w:b/>
          <w:sz w:val="28"/>
          <w:szCs w:val="28"/>
        </w:rPr>
      </w:pPr>
      <w:r w:rsidRPr="00C61BED">
        <w:rPr>
          <w:rFonts w:ascii="Arial" w:hAnsi="Arial" w:cs="Arial"/>
          <w:b/>
          <w:sz w:val="28"/>
          <w:szCs w:val="28"/>
        </w:rPr>
        <w:t>SKILLS AND EXPERIENCE</w:t>
      </w:r>
    </w:p>
    <w:p w14:paraId="0C2E1EF3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6065FDAF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43C1FF43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046A7B45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0407B5F3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36DBE160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2C61FF43" w14:textId="77777777" w:rsidR="00C61BED" w:rsidRPr="00C61BED" w:rsidRDefault="00C61BED" w:rsidP="00C61BED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468A6995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47015477" w14:textId="77777777" w:rsidR="00C61BED" w:rsidRPr="00C61BED" w:rsidRDefault="00C61BED" w:rsidP="00C61BED">
      <w:pPr>
        <w:rPr>
          <w:rFonts w:ascii="Arial" w:hAnsi="Arial" w:cs="Arial"/>
          <w:b/>
          <w:sz w:val="28"/>
          <w:szCs w:val="28"/>
        </w:rPr>
      </w:pPr>
      <w:r w:rsidRPr="00C61BED">
        <w:rPr>
          <w:rFonts w:ascii="Arial" w:hAnsi="Arial" w:cs="Arial"/>
          <w:b/>
          <w:sz w:val="28"/>
          <w:szCs w:val="28"/>
        </w:rPr>
        <w:t>CAREER HISTORY</w:t>
      </w:r>
    </w:p>
    <w:p w14:paraId="1912432F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6CA80F67" w14:textId="77777777" w:rsidR="005A6530" w:rsidRPr="00C61BED" w:rsidRDefault="005A6530" w:rsidP="005A653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X yrs</w:t>
      </w:r>
      <w:r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>JOB TITLE</w:t>
      </w:r>
      <w:r w:rsidRPr="00C61BED"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ab/>
        <w:t xml:space="preserve"> </w:t>
      </w:r>
      <w:r w:rsidRPr="00C61BED"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</w:t>
      </w:r>
      <w:r w:rsidRPr="00C61BED">
        <w:rPr>
          <w:rFonts w:ascii="Arial" w:hAnsi="Arial" w:cs="Arial"/>
          <w:b/>
          <w:sz w:val="22"/>
          <w:szCs w:val="22"/>
        </w:rPr>
        <w:t>Employer</w:t>
      </w:r>
    </w:p>
    <w:p w14:paraId="0663DE81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405BA68C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17111EBB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06D4A58F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26E00637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7B5B2659" w14:textId="77777777" w:rsidR="005A6530" w:rsidRPr="00C61BED" w:rsidRDefault="005A6530" w:rsidP="005A653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X yrs</w:t>
      </w:r>
      <w:r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>JOB TITLE</w:t>
      </w:r>
      <w:r w:rsidRPr="00C61BED"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ab/>
        <w:t xml:space="preserve"> </w:t>
      </w:r>
      <w:r w:rsidRPr="00C61BED">
        <w:rPr>
          <w:rFonts w:ascii="Arial" w:hAnsi="Arial" w:cs="Arial"/>
          <w:b/>
          <w:sz w:val="22"/>
          <w:szCs w:val="22"/>
        </w:rPr>
        <w:tab/>
      </w:r>
      <w:r w:rsidRPr="00C61BED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</w:t>
      </w:r>
      <w:r w:rsidRPr="00C61BED">
        <w:rPr>
          <w:rFonts w:ascii="Arial" w:hAnsi="Arial" w:cs="Arial"/>
          <w:b/>
          <w:sz w:val="22"/>
          <w:szCs w:val="22"/>
        </w:rPr>
        <w:t>Employer</w:t>
      </w:r>
    </w:p>
    <w:p w14:paraId="72DB1146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5932AED4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0869D35C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5EDE29D1" w14:textId="77777777" w:rsidR="005A6530" w:rsidRPr="00C61BED" w:rsidRDefault="005A6530" w:rsidP="005A6530">
      <w:pPr>
        <w:numPr>
          <w:ilvl w:val="0"/>
          <w:numId w:val="1"/>
        </w:numPr>
        <w:spacing w:before="100"/>
        <w:rPr>
          <w:rFonts w:ascii="Arial" w:hAnsi="Arial" w:cs="Arial"/>
          <w:sz w:val="22"/>
          <w:szCs w:val="22"/>
        </w:rPr>
      </w:pPr>
    </w:p>
    <w:p w14:paraId="0BF71603" w14:textId="77777777" w:rsidR="005A6530" w:rsidRPr="00C61BED" w:rsidRDefault="005A6530" w:rsidP="005A6530">
      <w:pPr>
        <w:rPr>
          <w:rFonts w:ascii="Arial" w:hAnsi="Arial" w:cs="Arial"/>
          <w:sz w:val="22"/>
          <w:szCs w:val="22"/>
        </w:rPr>
      </w:pPr>
    </w:p>
    <w:p w14:paraId="211437D3" w14:textId="77777777" w:rsidR="005A6530" w:rsidRPr="00C61BED" w:rsidRDefault="005A6530" w:rsidP="005A6530">
      <w:pPr>
        <w:rPr>
          <w:rFonts w:ascii="Arial" w:hAnsi="Arial" w:cs="Arial"/>
          <w:sz w:val="22"/>
          <w:szCs w:val="22"/>
        </w:rPr>
      </w:pPr>
    </w:p>
    <w:p w14:paraId="1FAE5F1D" w14:textId="77777777" w:rsidR="00C61BED" w:rsidRPr="00C61BED" w:rsidRDefault="00C61BED" w:rsidP="00C61BED">
      <w:pPr>
        <w:rPr>
          <w:rFonts w:ascii="Arial" w:hAnsi="Arial" w:cs="Arial"/>
          <w:b/>
          <w:sz w:val="28"/>
          <w:szCs w:val="28"/>
        </w:rPr>
      </w:pPr>
      <w:r w:rsidRPr="00C61BED">
        <w:rPr>
          <w:rFonts w:ascii="Arial" w:hAnsi="Arial" w:cs="Arial"/>
          <w:b/>
          <w:sz w:val="28"/>
          <w:szCs w:val="28"/>
        </w:rPr>
        <w:t>EDUCATION AND QUALIFICATIONS</w:t>
      </w:r>
    </w:p>
    <w:p w14:paraId="7F839D9E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7742BE8A" w14:textId="77777777" w:rsidR="00C61BED" w:rsidRPr="00C61BED" w:rsidRDefault="00C61BED" w:rsidP="00C61BE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61BED">
        <w:rPr>
          <w:rFonts w:ascii="Arial" w:hAnsi="Arial" w:cs="Arial"/>
          <w:b/>
          <w:sz w:val="22"/>
          <w:szCs w:val="22"/>
        </w:rPr>
        <w:t>Title of qualification</w:t>
      </w:r>
      <w:r w:rsidRPr="00C61BED">
        <w:rPr>
          <w:rFonts w:ascii="Arial" w:hAnsi="Arial" w:cs="Arial"/>
          <w:sz w:val="22"/>
          <w:szCs w:val="22"/>
        </w:rPr>
        <w:br/>
        <w:t>Name of institution</w:t>
      </w:r>
    </w:p>
    <w:p w14:paraId="5694B5FC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22165625" w14:textId="77777777" w:rsidR="00C61BED" w:rsidRPr="00C61BED" w:rsidRDefault="00C61BED" w:rsidP="00C61BE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61BED">
        <w:rPr>
          <w:rFonts w:ascii="Arial" w:hAnsi="Arial" w:cs="Arial"/>
          <w:b/>
          <w:sz w:val="22"/>
          <w:szCs w:val="22"/>
        </w:rPr>
        <w:t>‘A’ Levels in Subject (grade), Subject (grade), Subject (grade) etc</w:t>
      </w:r>
      <w:r w:rsidRPr="00C61BED">
        <w:rPr>
          <w:rFonts w:ascii="Arial" w:hAnsi="Arial" w:cs="Arial"/>
          <w:sz w:val="22"/>
          <w:szCs w:val="22"/>
        </w:rPr>
        <w:br/>
      </w:r>
      <w:r w:rsidRPr="00C61BED">
        <w:rPr>
          <w:rFonts w:ascii="Arial" w:hAnsi="Arial" w:cs="Arial"/>
          <w:b/>
          <w:sz w:val="22"/>
          <w:szCs w:val="22"/>
        </w:rPr>
        <w:t>x ‘O’ Levels/GCSEs</w:t>
      </w:r>
      <w:r w:rsidRPr="00C61BED">
        <w:rPr>
          <w:rFonts w:ascii="Arial" w:hAnsi="Arial" w:cs="Arial"/>
          <w:sz w:val="22"/>
          <w:szCs w:val="22"/>
        </w:rPr>
        <w:br/>
        <w:t>Name of college/school</w:t>
      </w:r>
    </w:p>
    <w:p w14:paraId="4DF39BDD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15AF3FA2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7F28F53A" w14:textId="77777777" w:rsidR="00C61BED" w:rsidRPr="00C61BED" w:rsidRDefault="00C61BED" w:rsidP="00C61BED">
      <w:pPr>
        <w:rPr>
          <w:rFonts w:ascii="Arial" w:hAnsi="Arial" w:cs="Arial"/>
          <w:sz w:val="28"/>
          <w:szCs w:val="28"/>
        </w:rPr>
      </w:pPr>
      <w:r w:rsidRPr="00C61BED">
        <w:rPr>
          <w:rFonts w:ascii="Arial" w:hAnsi="Arial" w:cs="Arial"/>
          <w:b/>
          <w:sz w:val="28"/>
          <w:szCs w:val="28"/>
        </w:rPr>
        <w:t>INTERESTS</w:t>
      </w:r>
    </w:p>
    <w:p w14:paraId="6154A7EE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07BB4B07" w14:textId="77777777" w:rsidR="00C61BED" w:rsidRPr="00C61BED" w:rsidRDefault="00C61BED" w:rsidP="00C61BE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</w:p>
    <w:p w14:paraId="3739FECB" w14:textId="77777777" w:rsidR="00C61BED" w:rsidRPr="00C61BED" w:rsidRDefault="00C61BED" w:rsidP="00C61BE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</w:p>
    <w:p w14:paraId="46F094E0" w14:textId="77777777" w:rsidR="00C61BED" w:rsidRPr="00C61BED" w:rsidRDefault="00C61BED" w:rsidP="00C61BED">
      <w:pPr>
        <w:rPr>
          <w:rFonts w:ascii="Arial" w:hAnsi="Arial" w:cs="Arial"/>
          <w:sz w:val="22"/>
          <w:szCs w:val="22"/>
        </w:rPr>
      </w:pPr>
    </w:p>
    <w:p w14:paraId="168C3B21" w14:textId="77777777" w:rsidR="00C61BED" w:rsidRPr="00C61BED" w:rsidRDefault="00C61BED" w:rsidP="00C61BED">
      <w:pPr>
        <w:rPr>
          <w:rFonts w:ascii="Arial" w:hAnsi="Arial" w:cs="Arial"/>
          <w:b/>
          <w:sz w:val="22"/>
          <w:szCs w:val="22"/>
        </w:rPr>
      </w:pPr>
      <w:r w:rsidRPr="00C61BED">
        <w:rPr>
          <w:rFonts w:ascii="Arial" w:hAnsi="Arial" w:cs="Arial"/>
          <w:b/>
          <w:sz w:val="22"/>
          <w:szCs w:val="22"/>
        </w:rPr>
        <w:t>References available on request</w:t>
      </w:r>
    </w:p>
    <w:p w14:paraId="1CC52E18" w14:textId="77777777" w:rsidR="00FB4695" w:rsidRDefault="00FB4695" w:rsidP="00C61BED">
      <w:pPr>
        <w:rPr>
          <w:rFonts w:ascii="Arial" w:hAnsi="Arial" w:cs="Arial"/>
          <w:sz w:val="8"/>
          <w:szCs w:val="8"/>
        </w:rPr>
      </w:pPr>
    </w:p>
    <w:sectPr w:rsidR="00FB4695" w:rsidSect="002460EF">
      <w:footerReference w:type="even" r:id="rId10"/>
      <w:pgSz w:w="11907" w:h="16840" w:code="9"/>
      <w:pgMar w:top="851" w:right="1797" w:bottom="567" w:left="1797" w:header="720" w:footer="720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E6CB0" w14:textId="77777777" w:rsidR="00212265" w:rsidRDefault="00212265">
      <w:r>
        <w:separator/>
      </w:r>
    </w:p>
  </w:endnote>
  <w:endnote w:type="continuationSeparator" w:id="0">
    <w:p w14:paraId="61BB0A45" w14:textId="77777777" w:rsidR="00212265" w:rsidRDefault="0021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6087" w14:textId="77777777" w:rsidR="00275E2E" w:rsidRDefault="00275E2E" w:rsidP="00E21D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8AF076" w14:textId="77777777" w:rsidR="00275E2E" w:rsidRDefault="00275E2E" w:rsidP="00FB46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7EFEA" w14:textId="77777777" w:rsidR="00212265" w:rsidRDefault="00212265">
      <w:r>
        <w:separator/>
      </w:r>
    </w:p>
  </w:footnote>
  <w:footnote w:type="continuationSeparator" w:id="0">
    <w:p w14:paraId="35B59D0C" w14:textId="77777777" w:rsidR="00212265" w:rsidRDefault="00212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D2FB7"/>
    <w:multiLevelType w:val="hybridMultilevel"/>
    <w:tmpl w:val="88A2427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E41B4"/>
    <w:multiLevelType w:val="hybridMultilevel"/>
    <w:tmpl w:val="CABE967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79334DD"/>
    <w:multiLevelType w:val="hybridMultilevel"/>
    <w:tmpl w:val="11A68A52"/>
    <w:lvl w:ilvl="0" w:tplc="F74A74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15"/>
    <w:rsid w:val="0001445A"/>
    <w:rsid w:val="0001576C"/>
    <w:rsid w:val="000207D1"/>
    <w:rsid w:val="0003370E"/>
    <w:rsid w:val="000523BA"/>
    <w:rsid w:val="00064DF9"/>
    <w:rsid w:val="00073946"/>
    <w:rsid w:val="00076F18"/>
    <w:rsid w:val="000859A6"/>
    <w:rsid w:val="000C4211"/>
    <w:rsid w:val="00133DA5"/>
    <w:rsid w:val="00174616"/>
    <w:rsid w:val="00185FE8"/>
    <w:rsid w:val="001A34B4"/>
    <w:rsid w:val="001B4C9E"/>
    <w:rsid w:val="001E1D9A"/>
    <w:rsid w:val="00212265"/>
    <w:rsid w:val="002172D9"/>
    <w:rsid w:val="002460EF"/>
    <w:rsid w:val="00275E2E"/>
    <w:rsid w:val="002C25C1"/>
    <w:rsid w:val="002D14E1"/>
    <w:rsid w:val="002F5A15"/>
    <w:rsid w:val="0030013C"/>
    <w:rsid w:val="00314123"/>
    <w:rsid w:val="00353C57"/>
    <w:rsid w:val="00383905"/>
    <w:rsid w:val="00385BB6"/>
    <w:rsid w:val="00390C83"/>
    <w:rsid w:val="0039490C"/>
    <w:rsid w:val="00412487"/>
    <w:rsid w:val="00425722"/>
    <w:rsid w:val="00443578"/>
    <w:rsid w:val="004449CD"/>
    <w:rsid w:val="004B1525"/>
    <w:rsid w:val="004C280D"/>
    <w:rsid w:val="004F08E1"/>
    <w:rsid w:val="005060F2"/>
    <w:rsid w:val="0054370D"/>
    <w:rsid w:val="00554877"/>
    <w:rsid w:val="00564C51"/>
    <w:rsid w:val="00581E5D"/>
    <w:rsid w:val="005A6530"/>
    <w:rsid w:val="005B7AF8"/>
    <w:rsid w:val="005D1023"/>
    <w:rsid w:val="005D5DBC"/>
    <w:rsid w:val="005E7C64"/>
    <w:rsid w:val="006075BD"/>
    <w:rsid w:val="00632CA0"/>
    <w:rsid w:val="00644B30"/>
    <w:rsid w:val="00647869"/>
    <w:rsid w:val="00650A63"/>
    <w:rsid w:val="00670215"/>
    <w:rsid w:val="00677961"/>
    <w:rsid w:val="006A7F4E"/>
    <w:rsid w:val="006E7632"/>
    <w:rsid w:val="006F138A"/>
    <w:rsid w:val="007025DE"/>
    <w:rsid w:val="00743F19"/>
    <w:rsid w:val="00751135"/>
    <w:rsid w:val="007D66BD"/>
    <w:rsid w:val="007E0AEF"/>
    <w:rsid w:val="00853D71"/>
    <w:rsid w:val="00875055"/>
    <w:rsid w:val="00885D15"/>
    <w:rsid w:val="008B0C61"/>
    <w:rsid w:val="009153AB"/>
    <w:rsid w:val="009400EA"/>
    <w:rsid w:val="0094238F"/>
    <w:rsid w:val="00991BB4"/>
    <w:rsid w:val="009B583C"/>
    <w:rsid w:val="009C18AC"/>
    <w:rsid w:val="009E057F"/>
    <w:rsid w:val="009F1C88"/>
    <w:rsid w:val="00A2218E"/>
    <w:rsid w:val="00A36FEC"/>
    <w:rsid w:val="00A66EE8"/>
    <w:rsid w:val="00AB6AF7"/>
    <w:rsid w:val="00AD62B8"/>
    <w:rsid w:val="00AE7B93"/>
    <w:rsid w:val="00AF00DE"/>
    <w:rsid w:val="00AF2AB7"/>
    <w:rsid w:val="00B05333"/>
    <w:rsid w:val="00B86ABE"/>
    <w:rsid w:val="00B931CF"/>
    <w:rsid w:val="00B96045"/>
    <w:rsid w:val="00BC2DE5"/>
    <w:rsid w:val="00BC6B31"/>
    <w:rsid w:val="00BF53E7"/>
    <w:rsid w:val="00C02EDA"/>
    <w:rsid w:val="00C41C77"/>
    <w:rsid w:val="00C44C12"/>
    <w:rsid w:val="00C56001"/>
    <w:rsid w:val="00C61BED"/>
    <w:rsid w:val="00C855FE"/>
    <w:rsid w:val="00C96DDB"/>
    <w:rsid w:val="00CC0E65"/>
    <w:rsid w:val="00D1490F"/>
    <w:rsid w:val="00D15930"/>
    <w:rsid w:val="00D2353C"/>
    <w:rsid w:val="00D30835"/>
    <w:rsid w:val="00D40D4F"/>
    <w:rsid w:val="00D56365"/>
    <w:rsid w:val="00D80EA6"/>
    <w:rsid w:val="00DC2756"/>
    <w:rsid w:val="00DC605C"/>
    <w:rsid w:val="00DE7B8F"/>
    <w:rsid w:val="00E12439"/>
    <w:rsid w:val="00E14764"/>
    <w:rsid w:val="00E21D6D"/>
    <w:rsid w:val="00E55FEC"/>
    <w:rsid w:val="00E65CEF"/>
    <w:rsid w:val="00E75554"/>
    <w:rsid w:val="00E75BC0"/>
    <w:rsid w:val="00E815CF"/>
    <w:rsid w:val="00EB1AD5"/>
    <w:rsid w:val="00EB31E9"/>
    <w:rsid w:val="00EC25A6"/>
    <w:rsid w:val="00ED508E"/>
    <w:rsid w:val="00EF16EF"/>
    <w:rsid w:val="00F10A3C"/>
    <w:rsid w:val="00F15F4C"/>
    <w:rsid w:val="00F73CE1"/>
    <w:rsid w:val="00F7416B"/>
    <w:rsid w:val="00F82250"/>
    <w:rsid w:val="00F863FA"/>
    <w:rsid w:val="00FB4695"/>
    <w:rsid w:val="00FE4437"/>
    <w:rsid w:val="00FE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7B8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0533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0533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B4695"/>
  </w:style>
  <w:style w:type="table" w:styleId="TableGrid">
    <w:name w:val="Table Grid"/>
    <w:basedOn w:val="TableNormal"/>
    <w:rsid w:val="00FB4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20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12854EB3FFB243A4B58497C1AE8EF7" ma:contentTypeVersion="12" ma:contentTypeDescription="Create a new document." ma:contentTypeScope="" ma:versionID="242847bd36b8eadfde470b1531d80c4d">
  <xsd:schema xmlns:xsd="http://www.w3.org/2001/XMLSchema" xmlns:xs="http://www.w3.org/2001/XMLSchema" xmlns:p="http://schemas.microsoft.com/office/2006/metadata/properties" xmlns:ns3="3abf6b12-d07d-4deb-a625-bab585c01107" xmlns:ns4="0c4ac7a0-4b0e-4a27-a5e0-f9f7aa5e14d4" targetNamespace="http://schemas.microsoft.com/office/2006/metadata/properties" ma:root="true" ma:fieldsID="b0967cfb5b206b9aaae4a71758ac68cd" ns3:_="" ns4:_="">
    <xsd:import namespace="3abf6b12-d07d-4deb-a625-bab585c01107"/>
    <xsd:import namespace="0c4ac7a0-4b0e-4a27-a5e0-f9f7aa5e14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f6b12-d07d-4deb-a625-bab585c011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ac7a0-4b0e-4a27-a5e0-f9f7aa5e1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974580-D1E3-4602-BF54-CE60B3878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bf6b12-d07d-4deb-a625-bab585c01107"/>
    <ds:schemaRef ds:uri="0c4ac7a0-4b0e-4a27-a5e0-f9f7aa5e1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DC70B6-1958-4281-858C-FD74053CAE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7B811F-EB3F-4A5D-A1FA-52F7E7B2CF7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0c4ac7a0-4b0e-4a27-a5e0-f9f7aa5e14d4"/>
    <ds:schemaRef ds:uri="3abf6b12-d07d-4deb-a625-bab585c0110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 template - without dates.dotx</Template>
  <TotalTime>0</TotalTime>
  <Pages>1</Pages>
  <Words>55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 template &amp; completion notes</vt:lpstr>
    </vt:vector>
  </TitlesOfParts>
  <Company>BTP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template &amp; completion notes</dc:title>
  <dc:creator>Rob Friday</dc:creator>
  <cp:lastModifiedBy>Rob Friday</cp:lastModifiedBy>
  <cp:revision>2</cp:revision>
  <cp:lastPrinted>2013-09-30T10:39:00Z</cp:lastPrinted>
  <dcterms:created xsi:type="dcterms:W3CDTF">2020-04-22T16:14:00Z</dcterms:created>
  <dcterms:modified xsi:type="dcterms:W3CDTF">2020-04-22T16:14:00Z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0x010100C212854EB3FFB243A4B58497C1AE8EF7</vt:lpwstr>
  </property>
</Properties>
</file>